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91" w:rsidRPr="0078456D" w:rsidRDefault="00E21D91" w:rsidP="00374018">
      <w:pPr>
        <w:spacing w:after="0"/>
        <w:rPr>
          <w:b/>
          <w:i/>
        </w:rPr>
      </w:pPr>
      <w:r w:rsidRPr="0078456D">
        <w:rPr>
          <w:b/>
          <w:i/>
        </w:rPr>
        <w:t>Домашнее з.№3. 1 Уровень</w:t>
      </w:r>
    </w:p>
    <w:p w:rsidR="00E21D91" w:rsidRDefault="00E21D91" w:rsidP="00374018">
      <w:pPr>
        <w:spacing w:after="0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52.75pt;height:71.25pt;visibility:visible">
            <v:imagedata r:id="rId4" o:title=""/>
          </v:shape>
        </w:pict>
      </w:r>
    </w:p>
    <w:p w:rsidR="00E21D91" w:rsidRDefault="00E21D91" w:rsidP="00374018">
      <w:pPr>
        <w:spacing w:after="0"/>
      </w:pPr>
    </w:p>
    <w:p w:rsidR="00E21D91" w:rsidRDefault="00E21D91">
      <w:r>
        <w:rPr>
          <w:noProof/>
          <w:lang w:eastAsia="ru-RU"/>
        </w:rPr>
        <w:pict>
          <v:shape id="Рисунок 3" o:spid="_x0000_i1026" type="#_x0000_t75" style="width:267pt;height:412.5pt;visibility:visible">
            <v:imagedata r:id="rId5" o:title=""/>
          </v:shape>
        </w:pict>
      </w:r>
    </w:p>
    <w:p w:rsidR="00E21D91" w:rsidRDefault="00E21D91">
      <w:r>
        <w:rPr>
          <w:noProof/>
          <w:lang w:eastAsia="ru-RU"/>
        </w:rPr>
      </w:r>
      <w:r>
        <w:pict>
          <v:group id="_x0000_s1026" editas="canvas" style="width:303pt;height:468.75pt;mso-position-horizontal-relative:char;mso-position-vertical-relative:line" coordsize="6060,9375">
            <o:lock v:ext="edit" aspectratio="t"/>
            <v:shape id="_x0000_s1027" type="#_x0000_t75" style="position:absolute;width:6060;height:9375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width:6064;height:9379">
              <v:imagedata r:id="rId6" o:title=""/>
            </v:shape>
            <w10:anchorlock/>
          </v:group>
        </w:pict>
      </w:r>
    </w:p>
    <w:p w:rsidR="00E21D91" w:rsidRDefault="00E21D91">
      <w:r>
        <w:rPr>
          <w:noProof/>
          <w:lang w:eastAsia="ru-RU"/>
        </w:rPr>
        <w:pict>
          <v:shape id="Рисунок 6" o:spid="_x0000_i1028" type="#_x0000_t75" style="width:224.25pt;height:37.5pt;visibility:visible">
            <v:imagedata r:id="rId7" o:title=""/>
          </v:shape>
        </w:pict>
      </w:r>
    </w:p>
    <w:p w:rsidR="00E21D91" w:rsidRDefault="00E21D91">
      <w:r>
        <w:t>Задание №2.Д.Р.№3</w:t>
      </w:r>
    </w:p>
    <w:p w:rsidR="00E21D91" w:rsidRDefault="00E21D91"/>
    <w:p w:rsidR="00E21D91" w:rsidRDefault="00E21D91">
      <w:r>
        <w:rPr>
          <w:noProof/>
          <w:lang w:eastAsia="ru-RU"/>
        </w:rPr>
        <w:pict>
          <v:shape id="Рисунок 1" o:spid="_x0000_i1029" type="#_x0000_t75" style="width:318.75pt;height:432.75pt;visibility:visible">
            <v:imagedata r:id="rId8" o:title=""/>
          </v:shape>
        </w:pict>
      </w:r>
    </w:p>
    <w:p w:rsidR="00E21D91" w:rsidRDefault="00E21D91"/>
    <w:p w:rsidR="00E21D91" w:rsidRDefault="00E21D91" w:rsidP="006F3FB6">
      <w:r>
        <w:t>Задание №3.Д.Р.№3</w:t>
      </w:r>
    </w:p>
    <w:p w:rsidR="00E21D91" w:rsidRDefault="00E21D91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30" type="#_x0000_t75" style="width:312pt;height:3in;visibility:visible">
            <v:imagedata r:id="rId9" o:title=""/>
          </v:shape>
        </w:pict>
      </w:r>
    </w:p>
    <w:p w:rsidR="00E21D91" w:rsidRDefault="00E21D91">
      <w:r>
        <w:t>Задание №4.Д.Р.№3</w:t>
      </w:r>
    </w:p>
    <w:p w:rsidR="00E21D91" w:rsidRDefault="00E21D91">
      <w:r w:rsidRPr="006C3543">
        <w:t xml:space="preserve"> </w:t>
      </w:r>
      <w:r>
        <w:rPr>
          <w:noProof/>
          <w:lang w:eastAsia="ru-RU"/>
        </w:rPr>
        <w:pict>
          <v:shape id="Рисунок 4" o:spid="_x0000_i1031" type="#_x0000_t75" style="width:270pt;height:204.75pt;visibility:visible">
            <v:imagedata r:id="rId10" o:title=""/>
          </v:shape>
        </w:pict>
      </w:r>
    </w:p>
    <w:p w:rsidR="00E21D91" w:rsidRDefault="00E21D91"/>
    <w:p w:rsidR="00E21D91" w:rsidRDefault="00E21D91">
      <w:r>
        <w:t>Задание №5.Д.Р.№3</w:t>
      </w:r>
    </w:p>
    <w:p w:rsidR="00E21D91" w:rsidRDefault="00E21D91">
      <w:r>
        <w:rPr>
          <w:noProof/>
          <w:lang w:eastAsia="ru-RU"/>
        </w:rPr>
        <w:pict>
          <v:shape id="Рисунок 5" o:spid="_x0000_i1032" type="#_x0000_t75" style="width:168pt;height:180.75pt;visibility:visible">
            <v:imagedata r:id="rId11" o:title=""/>
          </v:shape>
        </w:pict>
      </w:r>
      <w:r>
        <w:t>№6</w:t>
      </w:r>
    </w:p>
    <w:p w:rsidR="00E21D91" w:rsidRDefault="00E21D91">
      <w:r>
        <w:rPr>
          <w:noProof/>
          <w:lang w:eastAsia="ru-RU"/>
        </w:rPr>
        <w:pict>
          <v:shape id="_x0000_i1033" type="#_x0000_t75" style="width:266.25pt;height:260.25pt;visibility:visible">
            <v:imagedata r:id="rId12" o:title=""/>
          </v:shape>
        </w:pict>
      </w:r>
    </w:p>
    <w:p w:rsidR="00E21D91" w:rsidRDefault="00E21D91"/>
    <w:p w:rsidR="00E21D91" w:rsidRDefault="00E21D91"/>
    <w:p w:rsidR="00E21D91" w:rsidRDefault="00E21D91">
      <w:r>
        <w:t>№7.</w:t>
      </w:r>
    </w:p>
    <w:p w:rsidR="00E21D91" w:rsidRDefault="00E21D91">
      <w:r w:rsidRPr="00296FF3">
        <w:t xml:space="preserve"> </w:t>
      </w:r>
      <w:r>
        <w:rPr>
          <w:noProof/>
          <w:lang w:eastAsia="ru-RU"/>
        </w:rPr>
        <w:pict>
          <v:shape id="Рисунок 7" o:spid="_x0000_i1034" type="#_x0000_t75" style="width:296.25pt;height:423.75pt;visibility:visible">
            <v:imagedata r:id="rId13" o:title=""/>
          </v:shape>
        </w:pict>
      </w:r>
    </w:p>
    <w:p w:rsidR="00E21D91" w:rsidRDefault="00E21D91"/>
    <w:tbl>
      <w:tblPr>
        <w:tblpPr w:leftFromText="180" w:rightFromText="180" w:vertAnchor="text" w:horzAnchor="margin" w:tblpY="781"/>
        <w:tblW w:w="9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4"/>
      </w:tblGrid>
      <w:tr w:rsidR="00E21D91" w:rsidRPr="006367BE" w:rsidTr="006367BE">
        <w:trPr>
          <w:trHeight w:val="370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10</w:t>
            </w:r>
          </w:p>
        </w:tc>
      </w:tr>
      <w:tr w:rsidR="00E21D91" w:rsidRPr="006367BE" w:rsidTr="006367BE">
        <w:trPr>
          <w:trHeight w:val="370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1579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1580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1581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958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959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966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967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709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710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711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712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713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818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819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826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827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729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730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731</w:t>
            </w:r>
          </w:p>
        </w:tc>
      </w:tr>
      <w:tr w:rsidR="00E21D91" w:rsidRPr="006367BE" w:rsidTr="006367BE">
        <w:trPr>
          <w:trHeight w:val="370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1394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1399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1400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1401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1402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2385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2386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2387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2388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2389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2390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2391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2392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2393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2394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8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28(1)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28(2)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28(3)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29(1)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30(3)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9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32(2)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28(1)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28(2)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33(4)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10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34(5)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29(4)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30(3)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34(4)</w:t>
            </w:r>
          </w:p>
        </w:tc>
      </w:tr>
      <w:tr w:rsidR="00E21D91" w:rsidRPr="006367BE" w:rsidTr="006367BE">
        <w:trPr>
          <w:trHeight w:val="349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11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32(5)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32(5)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</w:tr>
      <w:tr w:rsidR="00E21D91" w:rsidRPr="006367BE" w:rsidTr="006367BE">
        <w:trPr>
          <w:trHeight w:val="370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12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34(6)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34(5)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32(6)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34(3)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32(6)</w:t>
            </w:r>
          </w:p>
        </w:tc>
      </w:tr>
      <w:tr w:rsidR="00E21D91" w:rsidRPr="006367BE" w:rsidTr="006367BE">
        <w:trPr>
          <w:trHeight w:val="370"/>
        </w:trPr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13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33(3)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35(4)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30(1)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33(1)</w:t>
            </w:r>
          </w:p>
        </w:tc>
        <w:tc>
          <w:tcPr>
            <w:tcW w:w="873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35(3)</w:t>
            </w:r>
          </w:p>
        </w:tc>
        <w:tc>
          <w:tcPr>
            <w:tcW w:w="874" w:type="dxa"/>
          </w:tcPr>
          <w:p w:rsidR="00E21D91" w:rsidRPr="006367BE" w:rsidRDefault="00E21D91" w:rsidP="006367BE">
            <w:pPr>
              <w:spacing w:after="0" w:line="240" w:lineRule="auto"/>
            </w:pPr>
            <w:r w:rsidRPr="006367BE">
              <w:t>31(4)</w:t>
            </w:r>
          </w:p>
        </w:tc>
      </w:tr>
    </w:tbl>
    <w:p w:rsidR="00E21D91" w:rsidRDefault="00E21D91">
      <w:r>
        <w:t>Задание №8-№13. Ю.М. Колягин. (Глава 1)</w:t>
      </w:r>
    </w:p>
    <w:p w:rsidR="00E21D91" w:rsidRDefault="00E21D91"/>
    <w:sectPr w:rsidR="00E21D91" w:rsidSect="00D11C5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1C53"/>
    <w:rsid w:val="00006EE0"/>
    <w:rsid w:val="000200EF"/>
    <w:rsid w:val="00117626"/>
    <w:rsid w:val="001264AE"/>
    <w:rsid w:val="00132C06"/>
    <w:rsid w:val="0014337E"/>
    <w:rsid w:val="00201866"/>
    <w:rsid w:val="0022441E"/>
    <w:rsid w:val="00296FF3"/>
    <w:rsid w:val="002E1737"/>
    <w:rsid w:val="00374018"/>
    <w:rsid w:val="005842FC"/>
    <w:rsid w:val="00593322"/>
    <w:rsid w:val="00595D4E"/>
    <w:rsid w:val="006074D8"/>
    <w:rsid w:val="006367BE"/>
    <w:rsid w:val="006C3543"/>
    <w:rsid w:val="006F3FB6"/>
    <w:rsid w:val="00744820"/>
    <w:rsid w:val="0078456D"/>
    <w:rsid w:val="007906C9"/>
    <w:rsid w:val="00847015"/>
    <w:rsid w:val="00936B15"/>
    <w:rsid w:val="00A442A6"/>
    <w:rsid w:val="00A81E4C"/>
    <w:rsid w:val="00B203B7"/>
    <w:rsid w:val="00BE102F"/>
    <w:rsid w:val="00C37307"/>
    <w:rsid w:val="00C911B1"/>
    <w:rsid w:val="00CA326A"/>
    <w:rsid w:val="00D11C53"/>
    <w:rsid w:val="00D11D31"/>
    <w:rsid w:val="00D43B14"/>
    <w:rsid w:val="00D446B9"/>
    <w:rsid w:val="00E15396"/>
    <w:rsid w:val="00E21D91"/>
    <w:rsid w:val="00EE1288"/>
    <w:rsid w:val="00FB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3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1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1C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96FF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4</Pages>
  <Words>139</Words>
  <Characters>797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Aschihara</dc:creator>
  <cp:keywords/>
  <dc:description/>
  <cp:lastModifiedBy>Ирина Юрьевна</cp:lastModifiedBy>
  <cp:revision>12</cp:revision>
  <cp:lastPrinted>2012-06-13T09:40:00Z</cp:lastPrinted>
  <dcterms:created xsi:type="dcterms:W3CDTF">2012-06-13T08:17:00Z</dcterms:created>
  <dcterms:modified xsi:type="dcterms:W3CDTF">2012-06-15T19:12:00Z</dcterms:modified>
</cp:coreProperties>
</file>